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407C">
      <w:pPr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FLETË PUNE NGA INFORMATIKA PËR KLASËN 7</w:t>
      </w:r>
    </w:p>
    <w:p w:rsidR="00000000" w:rsidRDefault="0030407C">
      <w:pPr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Arsimtari</w:t>
      </w:r>
      <w:r>
        <w:rPr>
          <w:sz w:val="24"/>
          <w:szCs w:val="24"/>
        </w:rPr>
        <w:t xml:space="preserve">: </w:t>
      </w:r>
      <w:r>
        <w:rPr>
          <w:b/>
          <w:sz w:val="24"/>
          <w:szCs w:val="24"/>
          <w:lang w:val="sq-AL"/>
        </w:rPr>
        <w:t>Xheneta Bela</w:t>
      </w:r>
    </w:p>
    <w:p w:rsidR="00000000" w:rsidRDefault="0030407C">
      <w:pPr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Aktivitete për periudhë kohore </w:t>
      </w:r>
      <w:r>
        <w:rPr>
          <w:b/>
          <w:sz w:val="24"/>
          <w:szCs w:val="24"/>
          <w:lang w:val="sq-AL"/>
        </w:rPr>
        <w:t>deri më 17.04.2020</w:t>
      </w:r>
      <w:r>
        <w:rPr>
          <w:sz w:val="24"/>
          <w:szCs w:val="24"/>
          <w:lang w:val="sq-AL"/>
        </w:rPr>
        <w:t xml:space="preserve"> </w:t>
      </w:r>
    </w:p>
    <w:p w:rsidR="00000000" w:rsidRDefault="0030407C">
      <w:r>
        <w:rPr>
          <w:noProof/>
        </w:rPr>
        <w:drawing>
          <wp:inline distT="0" distB="0" distL="0" distR="0">
            <wp:extent cx="5362575" cy="762000"/>
            <wp:effectExtent l="19050" t="0" r="952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8091" r="9776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407C">
      <w:pPr>
        <w:ind w:firstLine="720"/>
        <w:rPr>
          <w:b/>
        </w:rPr>
      </w:pPr>
      <w:r>
        <w:rPr>
          <w:b/>
        </w:rPr>
        <w:t>Hapni programin Exel dhe punoni këtë detyrë</w:t>
      </w:r>
    </w:p>
    <w:p w:rsidR="00000000" w:rsidRDefault="0030407C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4pt;margin-top:19.6pt;width:47.25pt;height:22.5pt;z-index:251657728">
            <v:textbox>
              <w:txbxContent>
                <w:p w:rsidR="00000000" w:rsidRDefault="0030407C">
                  <w:pPr>
                    <w:rPr>
                      <w:b/>
                      <w:sz w:val="24"/>
                      <w:szCs w:val="24"/>
                      <w:lang w:val="sq-AL"/>
                    </w:rPr>
                  </w:pPr>
                  <w:r>
                    <w:rPr>
                      <w:b/>
                      <w:sz w:val="24"/>
                      <w:szCs w:val="24"/>
                      <w:lang w:val="sq-AL"/>
                    </w:rPr>
                    <w:t>Agon</w:t>
                  </w:r>
                </w:p>
                <w:p w:rsidR="00000000" w:rsidRDefault="0030407C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753225" cy="2162175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10" t="11395" r="8495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407C"/>
    <w:p w:rsidR="00000000" w:rsidRDefault="0030407C">
      <w:r>
        <w:rPr>
          <w:noProof/>
        </w:rPr>
        <w:drawing>
          <wp:inline distT="0" distB="0" distL="0" distR="0">
            <wp:extent cx="5629275" cy="723900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0773" r="18750" b="3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407C">
      <w:pPr>
        <w:rPr>
          <w:b/>
          <w:noProof/>
        </w:rPr>
      </w:pPr>
      <w:r>
        <w:rPr>
          <w:b/>
        </w:rPr>
        <w:t xml:space="preserve">Mund të vëresh që tekstet janë të rrafshuara në të majtë, ndërsa numrat në të </w:t>
      </w:r>
      <w:r>
        <w:rPr>
          <w:b/>
        </w:rPr>
        <w:t>djathtë.</w:t>
      </w:r>
      <w:r>
        <w:rPr>
          <w:b/>
          <w:noProof/>
        </w:rPr>
        <w:t xml:space="preserve"> </w:t>
      </w:r>
      <w:r>
        <w:rPr>
          <w:b/>
          <w:noProof/>
          <w:color w:val="FF0000"/>
        </w:rPr>
        <w:drawing>
          <wp:inline distT="0" distB="0" distL="0" distR="0">
            <wp:extent cx="1266825" cy="561975"/>
            <wp:effectExtent l="19050" t="0" r="9525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643" t="10255" r="61058" b="8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b/>
          <w:noProof/>
          <w:color w:val="FF0000"/>
        </w:rPr>
        <w:t>Rafshimi djathtas ,majtas  dhe në mes bëhet në këtë shirit</w:t>
      </w:r>
    </w:p>
    <w:p w:rsidR="00000000" w:rsidRDefault="0030407C">
      <w:pPr>
        <w:tabs>
          <w:tab w:val="left" w:pos="1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Që të futësh datë, duhet të përdorësh vizën (-), vijën e pjerrët (/) apo pikën (.) për ndarjen e ditës, muajit dhe vitit (për shembull: 21-3-1995, 21.3.1995, 21/3/1995. Të dhënat e kët</w:t>
      </w:r>
      <w:r>
        <w:rPr>
          <w:b/>
          <w:sz w:val="24"/>
          <w:szCs w:val="24"/>
        </w:rPr>
        <w:t>illa Exceli do ti njeh si datë. Që të futësh kohën, Përdor dy pika (:) në mes të orës dhe minutave (për shembull: 10:30). Datat dhe koha janë të rrafshuara në të djathtë, njëjtë sikur numrat.</w:t>
      </w:r>
    </w:p>
    <w:p w:rsidR="00000000" w:rsidRDefault="0030407C">
      <w:pPr>
        <w:tabs>
          <w:tab w:val="left" w:pos="1005"/>
        </w:tabs>
        <w:rPr>
          <w:b/>
          <w:color w:val="FF0000"/>
          <w:sz w:val="36"/>
          <w:szCs w:val="36"/>
        </w:rPr>
      </w:pPr>
    </w:p>
    <w:p w:rsidR="00000000" w:rsidRDefault="0030407C">
      <w:pPr>
        <w:tabs>
          <w:tab w:val="left" w:pos="1005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Shembull 1:</w:t>
      </w:r>
    </w:p>
    <w:p w:rsidR="00000000" w:rsidRDefault="0030407C">
      <w:pPr>
        <w:tabs>
          <w:tab w:val="left" w:pos="100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Hape programin Exel dhe  përpuno tabelë që do të p</w:t>
      </w:r>
      <w:r>
        <w:rPr>
          <w:b/>
          <w:sz w:val="36"/>
          <w:szCs w:val="36"/>
        </w:rPr>
        <w:t>ërmbajë të dhënat për anëtarët e familjes tënde ,për moshën e tyre si dhe datën dhe kohën e lindjes së anëtarëve të familjes tënde.</w:t>
      </w:r>
    </w:p>
    <w:p w:rsidR="00000000" w:rsidRDefault="0030407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Futi të dhënat në tabelë, si në fotografi . Ruaje tabelën me emër Familja.xls .Mund të vëresh që tekstet janë të rrafshuara </w:t>
      </w:r>
      <w:r>
        <w:rPr>
          <w:b/>
          <w:sz w:val="36"/>
          <w:szCs w:val="36"/>
        </w:rPr>
        <w:t>në të majtë, ndërsa numrat në të djathtë.</w:t>
      </w:r>
    </w:p>
    <w:p w:rsidR="00000000" w:rsidRDefault="0030407C">
      <w:pPr>
        <w:rPr>
          <w:b/>
          <w:sz w:val="36"/>
          <w:szCs w:val="36"/>
        </w:rPr>
      </w:pPr>
    </w:p>
    <w:p w:rsidR="00000000" w:rsidRDefault="0030407C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Tabela duhet të duket kështu !!</w:t>
      </w:r>
    </w:p>
    <w:p w:rsidR="00000000" w:rsidRDefault="0030407C">
      <w:r>
        <w:rPr>
          <w:noProof/>
        </w:rPr>
        <w:drawing>
          <wp:inline distT="0" distB="0" distL="0" distR="0">
            <wp:extent cx="5343525" cy="1600200"/>
            <wp:effectExtent l="19050" t="0" r="9525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454" t="24786" r="3204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407C">
      <w:pPr>
        <w:rPr>
          <w:b/>
          <w:color w:val="FF0000"/>
        </w:rPr>
      </w:pPr>
    </w:p>
    <w:p w:rsidR="00000000" w:rsidRDefault="0030407C">
      <w:pPr>
        <w:rPr>
          <w:b/>
        </w:rPr>
      </w:pPr>
      <w:r>
        <w:rPr>
          <w:b/>
        </w:rPr>
        <w:t>Detyrat</w:t>
      </w:r>
    </w:p>
    <w:p w:rsidR="0030407C" w:rsidRDefault="003040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Në libër faqe 88 pyetjet  nga 1-4 !</w:t>
      </w:r>
    </w:p>
    <w:sectPr w:rsidR="003040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compat/>
  <w:rsids>
    <w:rsidRoot w:val="007D005D"/>
    <w:rsid w:val="0030407C"/>
    <w:rsid w:val="007D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2020-04-07T15:08:00Z</dcterms:created>
  <dcterms:modified xsi:type="dcterms:W3CDTF">2020-04-07T15:08:00Z</dcterms:modified>
</cp:coreProperties>
</file>